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3" w:rsidRPr="000E32CB" w:rsidRDefault="00863C41" w:rsidP="000E32CB">
      <w:pPr>
        <w:pStyle w:val="30"/>
        <w:shd w:val="clear" w:color="auto" w:fill="auto"/>
        <w:spacing w:line="312" w:lineRule="auto"/>
        <w:ind w:left="4559"/>
      </w:pPr>
      <w:r w:rsidRPr="000E32CB">
        <w:t>Д</w:t>
      </w:r>
      <w:r w:rsidR="000E32CB" w:rsidRPr="000E32CB">
        <w:t>о</w:t>
      </w:r>
    </w:p>
    <w:p w:rsidR="00906A03" w:rsidRPr="000E32CB" w:rsidRDefault="00475DFE" w:rsidP="000E32CB">
      <w:pPr>
        <w:pStyle w:val="30"/>
        <w:shd w:val="clear" w:color="auto" w:fill="auto"/>
        <w:spacing w:line="312" w:lineRule="auto"/>
        <w:ind w:left="4559"/>
      </w:pPr>
      <w:proofErr w:type="spellStart"/>
      <w:r w:rsidRPr="00804AEF">
        <w:t>Административ</w:t>
      </w:r>
      <w:r w:rsidR="00804AEF" w:rsidRPr="00804AEF">
        <w:t>e</w:t>
      </w:r>
      <w:r w:rsidRPr="00804AEF">
        <w:t>н</w:t>
      </w:r>
      <w:proofErr w:type="spellEnd"/>
      <w:r w:rsidRPr="00804AEF">
        <w:t xml:space="preserve"> ръководител</w:t>
      </w:r>
      <w:r>
        <w:t xml:space="preserve"> - председател</w:t>
      </w:r>
      <w:r w:rsidR="000E32CB" w:rsidRPr="000E32CB">
        <w:t xml:space="preserve"> на</w:t>
      </w:r>
      <w:r>
        <w:t xml:space="preserve"> </w:t>
      </w:r>
      <w:r w:rsidR="000E32CB" w:rsidRPr="000E32CB">
        <w:t>Софийски районен съд</w:t>
      </w:r>
    </w:p>
    <w:p w:rsidR="000E32CB" w:rsidRDefault="000E32CB" w:rsidP="000E32CB">
      <w:pPr>
        <w:pStyle w:val="30"/>
        <w:shd w:val="clear" w:color="auto" w:fill="auto"/>
        <w:spacing w:line="312" w:lineRule="auto"/>
        <w:ind w:left="2359"/>
      </w:pPr>
    </w:p>
    <w:p w:rsidR="00906A03" w:rsidRDefault="00863C41">
      <w:pPr>
        <w:pStyle w:val="30"/>
        <w:shd w:val="clear" w:color="auto" w:fill="auto"/>
        <w:spacing w:after="462" w:line="280" w:lineRule="exact"/>
        <w:ind w:left="2360"/>
      </w:pPr>
      <w:r>
        <w:t>ЗАЯВЛЕНИЕ ЗА УЧАСТИЕ В КОНКУРС</w:t>
      </w:r>
    </w:p>
    <w:p w:rsidR="00906A03" w:rsidRDefault="00863C41" w:rsidP="000E32CB">
      <w:pPr>
        <w:pStyle w:val="40"/>
        <w:shd w:val="clear" w:color="auto" w:fill="auto"/>
        <w:tabs>
          <w:tab w:val="left" w:leader="dot" w:pos="9135"/>
        </w:tabs>
        <w:spacing w:before="0" w:after="120" w:line="240" w:lineRule="exact"/>
        <w:ind w:left="221"/>
      </w:pPr>
      <w:r>
        <w:t>от</w:t>
      </w: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>име, презиме, фамилия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>адрес:</w:t>
      </w:r>
      <w:r>
        <w:tab/>
      </w:r>
    </w:p>
    <w:p w:rsid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 xml:space="preserve">посочва се </w:t>
      </w:r>
      <w:r w:rsidRPr="000E32CB">
        <w:rPr>
          <w:vertAlign w:val="superscript"/>
        </w:rPr>
        <w:t>постоянен адрес</w:t>
      </w:r>
      <w:r>
        <w:rPr>
          <w:vertAlign w:val="superscript"/>
        </w:rPr>
        <w:t>; в случай, че постоянен</w:t>
      </w:r>
      <w:r w:rsidRPr="000E32CB">
        <w:rPr>
          <w:vertAlign w:val="superscript"/>
        </w:rPr>
        <w:t xml:space="preserve"> и настоящ адрес</w:t>
      </w:r>
      <w:r>
        <w:rPr>
          <w:vertAlign w:val="superscript"/>
        </w:rPr>
        <w:t xml:space="preserve"> се различават, кандидатът посочва и настоящ адрес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583" w:line="240" w:lineRule="exact"/>
        <w:ind w:left="220"/>
      </w:pPr>
      <w:r>
        <w:t>телефон:</w:t>
      </w:r>
      <w:r w:rsidR="000E32CB">
        <w:t xml:space="preserve"> ……………………….., ел.поща: …………………………………………………..</w:t>
      </w:r>
    </w:p>
    <w:p w:rsidR="00906A03" w:rsidRPr="000E32CB" w:rsidRDefault="00863C41" w:rsidP="000E32CB">
      <w:pPr>
        <w:pStyle w:val="60"/>
        <w:shd w:val="clear" w:color="auto" w:fill="auto"/>
        <w:spacing w:before="0" w:after="0" w:line="312" w:lineRule="auto"/>
        <w:ind w:left="740"/>
      </w:pPr>
      <w:r w:rsidRPr="000E32CB">
        <w:t>УВАЖАЕМИ ГОСПОДИН ПРЕДСЕДАТЕЛ,</w:t>
      </w:r>
    </w:p>
    <w:p w:rsidR="00745CBA" w:rsidRDefault="00863C41" w:rsidP="00745CBA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С настоящото заявление, изразявам желанието си да участвам в</w:t>
      </w:r>
      <w:r w:rsidR="000E32CB">
        <w:rPr>
          <w:sz w:val="24"/>
          <w:szCs w:val="24"/>
        </w:rPr>
        <w:t xml:space="preserve"> </w:t>
      </w:r>
      <w:r w:rsidRPr="00AC038E">
        <w:rPr>
          <w:sz w:val="24"/>
          <w:szCs w:val="24"/>
        </w:rPr>
        <w:t>обявения с</w:t>
      </w:r>
      <w:r w:rsidR="00475DFE" w:rsidRPr="00AC038E">
        <w:rPr>
          <w:sz w:val="24"/>
          <w:szCs w:val="24"/>
        </w:rPr>
        <w:t>ъс</w:t>
      </w:r>
      <w:r w:rsidRPr="00AC038E">
        <w:rPr>
          <w:sz w:val="24"/>
          <w:szCs w:val="24"/>
        </w:rPr>
        <w:t xml:space="preserve"> </w:t>
      </w:r>
      <w:r w:rsidR="00475DFE" w:rsidRPr="00AC038E">
        <w:rPr>
          <w:sz w:val="24"/>
          <w:szCs w:val="24"/>
        </w:rPr>
        <w:t>З</w:t>
      </w:r>
      <w:r w:rsidRPr="00AC038E">
        <w:rPr>
          <w:sz w:val="24"/>
          <w:szCs w:val="24"/>
        </w:rPr>
        <w:t xml:space="preserve">аповед </w:t>
      </w:r>
      <w:r w:rsidR="00745CBA" w:rsidRPr="00AC038E">
        <w:rPr>
          <w:sz w:val="24"/>
          <w:szCs w:val="24"/>
        </w:rPr>
        <w:t xml:space="preserve">№ </w:t>
      </w:r>
      <w:r w:rsidR="00AC038E" w:rsidRPr="00AC038E">
        <w:rPr>
          <w:sz w:val="24"/>
          <w:szCs w:val="24"/>
        </w:rPr>
        <w:t>РД-16-</w:t>
      </w:r>
      <w:r w:rsidR="00E66E17">
        <w:rPr>
          <w:sz w:val="24"/>
          <w:szCs w:val="24"/>
        </w:rPr>
        <w:t>13/10.09.2</w:t>
      </w:r>
      <w:bookmarkStart w:id="0" w:name="_GoBack"/>
      <w:bookmarkEnd w:id="0"/>
      <w:r w:rsidR="003E0E99" w:rsidRPr="00AC038E">
        <w:rPr>
          <w:sz w:val="24"/>
          <w:szCs w:val="24"/>
        </w:rPr>
        <w:t>02</w:t>
      </w:r>
      <w:r w:rsidR="00041AF9" w:rsidRPr="00AC038E">
        <w:rPr>
          <w:sz w:val="24"/>
          <w:szCs w:val="24"/>
        </w:rPr>
        <w:t>6</w:t>
      </w:r>
      <w:r w:rsidR="00745CBA" w:rsidRPr="00AC038E">
        <w:rPr>
          <w:sz w:val="24"/>
          <w:szCs w:val="24"/>
        </w:rPr>
        <w:t xml:space="preserve"> г. конкурс за заемане на длъжността </w:t>
      </w:r>
      <w:r w:rsidR="00041AF9" w:rsidRPr="00AC038E">
        <w:rPr>
          <w:sz w:val="24"/>
          <w:szCs w:val="24"/>
        </w:rPr>
        <w:t>„</w:t>
      </w:r>
      <w:r w:rsidR="003E0E99" w:rsidRPr="00AC038E">
        <w:rPr>
          <w:b/>
          <w:sz w:val="24"/>
          <w:szCs w:val="24"/>
        </w:rPr>
        <w:t>Съдебен</w:t>
      </w:r>
      <w:r w:rsidR="003E0E99">
        <w:rPr>
          <w:b/>
          <w:sz w:val="24"/>
          <w:szCs w:val="24"/>
        </w:rPr>
        <w:t xml:space="preserve"> </w:t>
      </w:r>
      <w:r w:rsidR="005E4D54">
        <w:rPr>
          <w:b/>
          <w:sz w:val="24"/>
          <w:szCs w:val="24"/>
        </w:rPr>
        <w:t>деловодител</w:t>
      </w:r>
      <w:r w:rsidR="003E0E99">
        <w:rPr>
          <w:b/>
          <w:sz w:val="24"/>
          <w:szCs w:val="24"/>
        </w:rPr>
        <w:t xml:space="preserve"> в Наказателно отделение</w:t>
      </w:r>
      <w:r w:rsidR="00745CBA">
        <w:rPr>
          <w:sz w:val="24"/>
          <w:szCs w:val="24"/>
        </w:rPr>
        <w:t>“ в Софийски районен съд.</w:t>
      </w:r>
    </w:p>
    <w:p w:rsidR="00906A03" w:rsidRDefault="000E32CB" w:rsidP="00F11337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906A03" w:rsidRPr="000E32CB" w:rsidRDefault="000E32CB" w:rsidP="000E32CB">
      <w:pPr>
        <w:pStyle w:val="20"/>
        <w:shd w:val="clear" w:color="auto" w:fill="auto"/>
        <w:spacing w:before="0" w:line="312" w:lineRule="auto"/>
        <w:ind w:left="740"/>
        <w:rPr>
          <w:sz w:val="24"/>
          <w:szCs w:val="24"/>
        </w:rPr>
      </w:pPr>
      <w:r>
        <w:rPr>
          <w:rStyle w:val="21"/>
          <w:sz w:val="24"/>
          <w:szCs w:val="24"/>
        </w:rPr>
        <w:t>П</w:t>
      </w:r>
      <w:r w:rsidR="00863C41" w:rsidRPr="000E32CB">
        <w:rPr>
          <w:rStyle w:val="21"/>
          <w:sz w:val="24"/>
          <w:szCs w:val="24"/>
        </w:rPr>
        <w:t>рилагам следните документи: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Подробна автобиография – европейски формат;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Мотивационно писмо;</w:t>
      </w:r>
    </w:p>
    <w:p w:rsidR="00475DFE" w:rsidRPr="000E32CB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782"/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Медицинско свидетелство - оригинал;</w:t>
      </w:r>
    </w:p>
    <w:p w:rsidR="00475DFE" w:rsidRPr="00C46005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 xml:space="preserve">Документ, че не страдам от психически заболявания, удостоверено по съответния ред </w:t>
      </w:r>
      <w:r w:rsidR="006F11D4">
        <w:rPr>
          <w:sz w:val="24"/>
          <w:szCs w:val="24"/>
        </w:rPr>
        <w:t>–</w:t>
      </w:r>
      <w:r w:rsidRPr="000E32CB">
        <w:rPr>
          <w:sz w:val="24"/>
          <w:szCs w:val="24"/>
        </w:rPr>
        <w:t xml:space="preserve"> оригинал</w:t>
      </w:r>
      <w:r w:rsidR="004116D1">
        <w:rPr>
          <w:sz w:val="24"/>
          <w:szCs w:val="24"/>
        </w:rPr>
        <w:t xml:space="preserve"> </w:t>
      </w:r>
      <w:r w:rsidR="006F52A8">
        <w:rPr>
          <w:sz w:val="24"/>
          <w:szCs w:val="24"/>
        </w:rPr>
        <w:t>/</w:t>
      </w:r>
      <w:r w:rsidR="004116D1" w:rsidRPr="0021114A">
        <w:rPr>
          <w:sz w:val="24"/>
          <w:szCs w:val="24"/>
          <w:shd w:val="clear" w:color="auto" w:fill="FFFFFF"/>
        </w:rPr>
        <w:t xml:space="preserve">документът може да бъде представен в срок до назначаване на спечелилия конкурса </w:t>
      </w:r>
      <w:r w:rsidR="004116D1" w:rsidRPr="00C46005">
        <w:rPr>
          <w:sz w:val="24"/>
          <w:szCs w:val="24"/>
          <w:shd w:val="clear" w:color="auto" w:fill="FFFFFF"/>
        </w:rPr>
        <w:t>кандидат</w:t>
      </w:r>
      <w:r w:rsidR="006F52A8">
        <w:rPr>
          <w:sz w:val="24"/>
          <w:szCs w:val="24"/>
          <w:shd w:val="clear" w:color="auto" w:fill="FFFFFF"/>
        </w:rPr>
        <w:t>/</w:t>
      </w:r>
      <w:r w:rsidRPr="00C46005">
        <w:rPr>
          <w:sz w:val="24"/>
          <w:szCs w:val="24"/>
        </w:rPr>
        <w:t>;</w:t>
      </w:r>
    </w:p>
    <w:p w:rsidR="00475DFE" w:rsidRPr="00C46005" w:rsidRDefault="00DB0134" w:rsidP="00DB0134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DB0134">
        <w:rPr>
          <w:sz w:val="24"/>
          <w:szCs w:val="24"/>
        </w:rPr>
        <w:t xml:space="preserve">Копие от документите за придобита образователно-квалификационна степен, допълнителна квалификация и правоспособност, които се изискват за длъжността </w:t>
      </w:r>
      <w:r w:rsidR="006F52A8">
        <w:rPr>
          <w:sz w:val="24"/>
          <w:szCs w:val="24"/>
        </w:rPr>
        <w:t>/</w:t>
      </w:r>
      <w:r w:rsidR="00C46005" w:rsidRPr="00C46005">
        <w:rPr>
          <w:sz w:val="24"/>
          <w:szCs w:val="24"/>
        </w:rPr>
        <w:t>със заверка от кандидата</w:t>
      </w:r>
      <w:r w:rsidR="006F52A8">
        <w:rPr>
          <w:sz w:val="24"/>
          <w:szCs w:val="24"/>
        </w:rPr>
        <w:t>/</w:t>
      </w:r>
      <w:r w:rsidR="00475DFE" w:rsidRPr="00C46005">
        <w:rPr>
          <w:sz w:val="24"/>
          <w:szCs w:val="24"/>
        </w:rPr>
        <w:t>;</w:t>
      </w:r>
    </w:p>
    <w:p w:rsidR="006F52A8" w:rsidRDefault="006F52A8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 за компютърна грамотност /удостоверение, диплома, референция и др. – </w:t>
      </w:r>
      <w:r w:rsidR="001D6D79">
        <w:rPr>
          <w:sz w:val="24"/>
          <w:szCs w:val="24"/>
        </w:rPr>
        <w:t xml:space="preserve">копие </w:t>
      </w:r>
      <w:r>
        <w:rPr>
          <w:sz w:val="24"/>
          <w:szCs w:val="24"/>
        </w:rPr>
        <w:t>със заверка от кандидата/;</w:t>
      </w:r>
    </w:p>
    <w:p w:rsidR="00804AEF" w:rsidRDefault="00804AEF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Декларация по чл.340а, ал.1 ЗСВ и по чл. 107а, ал. 1 КТ /по образец/;</w:t>
      </w:r>
    </w:p>
    <w:p w:rsidR="00000482" w:rsidRPr="00804AEF" w:rsidRDefault="00000482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Други документи: ……………………………………………………………………</w:t>
      </w:r>
      <w:r w:rsidR="00804AEF">
        <w:rPr>
          <w:sz w:val="24"/>
          <w:szCs w:val="24"/>
        </w:rPr>
        <w:t>….</w:t>
      </w:r>
    </w:p>
    <w:p w:rsidR="00906A03" w:rsidRDefault="00000482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Дата: ……………. г.                </w:t>
      </w:r>
      <w:r w:rsidR="00475DFE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</w:t>
      </w:r>
      <w:r w:rsidR="00475DFE">
        <w:rPr>
          <w:sz w:val="24"/>
          <w:szCs w:val="24"/>
        </w:rPr>
        <w:t>С уважение</w:t>
      </w:r>
      <w:r>
        <w:rPr>
          <w:sz w:val="24"/>
          <w:szCs w:val="24"/>
        </w:rPr>
        <w:t>:</w:t>
      </w:r>
      <w:r w:rsidR="00475DFE">
        <w:rPr>
          <w:sz w:val="24"/>
          <w:szCs w:val="24"/>
        </w:rPr>
        <w:t xml:space="preserve"> …………………………………</w:t>
      </w:r>
    </w:p>
    <w:p w:rsidR="00475DFE" w:rsidRPr="00475DFE" w:rsidRDefault="00475DFE" w:rsidP="00475DFE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6663"/>
        <w:rPr>
          <w:sz w:val="24"/>
          <w:szCs w:val="24"/>
          <w:vertAlign w:val="superscript"/>
        </w:rPr>
      </w:pPr>
      <w:r w:rsidRPr="00475DFE">
        <w:rPr>
          <w:sz w:val="24"/>
          <w:szCs w:val="24"/>
          <w:vertAlign w:val="superscript"/>
        </w:rPr>
        <w:t>/име, фамилия, подпис/</w:t>
      </w:r>
    </w:p>
    <w:sectPr w:rsidR="00475DFE" w:rsidRPr="00475DFE" w:rsidSect="000E32CB">
      <w:pgSz w:w="11900" w:h="16840"/>
      <w:pgMar w:top="1276" w:right="1239" w:bottom="596" w:left="11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E72" w:rsidRDefault="00820E72">
      <w:r>
        <w:separator/>
      </w:r>
    </w:p>
  </w:endnote>
  <w:endnote w:type="continuationSeparator" w:id="0">
    <w:p w:rsidR="00820E72" w:rsidRDefault="0082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E72" w:rsidRDefault="00820E72"/>
  </w:footnote>
  <w:footnote w:type="continuationSeparator" w:id="0">
    <w:p w:rsidR="00820E72" w:rsidRDefault="00820E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66BE"/>
    <w:multiLevelType w:val="multilevel"/>
    <w:tmpl w:val="BD642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03"/>
    <w:rsid w:val="00000482"/>
    <w:rsid w:val="00041AF9"/>
    <w:rsid w:val="00081B3E"/>
    <w:rsid w:val="000E32CB"/>
    <w:rsid w:val="000E48C8"/>
    <w:rsid w:val="001D6D79"/>
    <w:rsid w:val="00275093"/>
    <w:rsid w:val="003501A3"/>
    <w:rsid w:val="0035484C"/>
    <w:rsid w:val="003D6F42"/>
    <w:rsid w:val="003E0173"/>
    <w:rsid w:val="003E0E99"/>
    <w:rsid w:val="004116D1"/>
    <w:rsid w:val="00475DFE"/>
    <w:rsid w:val="00543207"/>
    <w:rsid w:val="005E4D54"/>
    <w:rsid w:val="006F11D4"/>
    <w:rsid w:val="006F52A8"/>
    <w:rsid w:val="0071519C"/>
    <w:rsid w:val="00745CBA"/>
    <w:rsid w:val="00796FFC"/>
    <w:rsid w:val="00804AEF"/>
    <w:rsid w:val="00820E72"/>
    <w:rsid w:val="00863C41"/>
    <w:rsid w:val="0086425B"/>
    <w:rsid w:val="00906A03"/>
    <w:rsid w:val="009C3559"/>
    <w:rsid w:val="00A31F7E"/>
    <w:rsid w:val="00A44C28"/>
    <w:rsid w:val="00AC038E"/>
    <w:rsid w:val="00C46005"/>
    <w:rsid w:val="00DB0134"/>
    <w:rsid w:val="00DB0CCD"/>
    <w:rsid w:val="00E66E17"/>
    <w:rsid w:val="00F11337"/>
    <w:rsid w:val="00F2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9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5E13A972.dotm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Теменужка Иванова Джурина</dc:creator>
  <cp:lastModifiedBy>Елена Димитрова Николова</cp:lastModifiedBy>
  <cp:revision>5</cp:revision>
  <cp:lastPrinted>2019-04-23T13:52:00Z</cp:lastPrinted>
  <dcterms:created xsi:type="dcterms:W3CDTF">2025-11-17T07:36:00Z</dcterms:created>
  <dcterms:modified xsi:type="dcterms:W3CDTF">2026-09-10T10:12:00Z</dcterms:modified>
</cp:coreProperties>
</file>