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A03" w:rsidRPr="000E32CB" w:rsidRDefault="00863C41" w:rsidP="000E32CB">
      <w:pPr>
        <w:pStyle w:val="30"/>
        <w:shd w:val="clear" w:color="auto" w:fill="auto"/>
        <w:spacing w:line="312" w:lineRule="auto"/>
        <w:ind w:left="4559"/>
      </w:pPr>
      <w:r w:rsidRPr="000E32CB">
        <w:t>Д</w:t>
      </w:r>
      <w:r w:rsidR="000E32CB" w:rsidRPr="000E32CB">
        <w:t>о</w:t>
      </w:r>
    </w:p>
    <w:p w:rsidR="00906A03" w:rsidRPr="000E32CB" w:rsidRDefault="00475DFE" w:rsidP="000E32CB">
      <w:pPr>
        <w:pStyle w:val="30"/>
        <w:shd w:val="clear" w:color="auto" w:fill="auto"/>
        <w:spacing w:line="312" w:lineRule="auto"/>
        <w:ind w:left="4559"/>
      </w:pPr>
      <w:proofErr w:type="spellStart"/>
      <w:r w:rsidRPr="00804AEF">
        <w:t>Административ</w:t>
      </w:r>
      <w:r w:rsidR="00804AEF" w:rsidRPr="00804AEF">
        <w:t>e</w:t>
      </w:r>
      <w:r w:rsidRPr="00804AEF">
        <w:t>н</w:t>
      </w:r>
      <w:proofErr w:type="spellEnd"/>
      <w:r w:rsidRPr="00804AEF">
        <w:t xml:space="preserve"> ръководител</w:t>
      </w:r>
      <w:r>
        <w:t xml:space="preserve"> - председател</w:t>
      </w:r>
      <w:r w:rsidR="000E32CB" w:rsidRPr="000E32CB">
        <w:t xml:space="preserve"> на</w:t>
      </w:r>
      <w:r>
        <w:t xml:space="preserve"> </w:t>
      </w:r>
      <w:r w:rsidR="000E32CB" w:rsidRPr="000E32CB">
        <w:t>Софийски районен съд</w:t>
      </w:r>
    </w:p>
    <w:p w:rsidR="000E32CB" w:rsidRDefault="000E32CB" w:rsidP="000E32CB">
      <w:pPr>
        <w:pStyle w:val="30"/>
        <w:shd w:val="clear" w:color="auto" w:fill="auto"/>
        <w:spacing w:line="312" w:lineRule="auto"/>
        <w:ind w:left="2359"/>
      </w:pPr>
    </w:p>
    <w:p w:rsidR="00906A03" w:rsidRDefault="00863C41">
      <w:pPr>
        <w:pStyle w:val="30"/>
        <w:shd w:val="clear" w:color="auto" w:fill="auto"/>
        <w:spacing w:after="462" w:line="280" w:lineRule="exact"/>
        <w:ind w:left="2360"/>
      </w:pPr>
      <w:r>
        <w:t>ЗАЯВЛЕНИЕ ЗА УЧАСТИЕ В КОНКУРС</w:t>
      </w:r>
    </w:p>
    <w:p w:rsidR="00906A03" w:rsidRDefault="00863C41" w:rsidP="000E32CB">
      <w:pPr>
        <w:pStyle w:val="40"/>
        <w:shd w:val="clear" w:color="auto" w:fill="auto"/>
        <w:tabs>
          <w:tab w:val="left" w:leader="dot" w:pos="9135"/>
        </w:tabs>
        <w:spacing w:before="0" w:after="120" w:line="240" w:lineRule="exact"/>
        <w:ind w:left="221"/>
      </w:pPr>
      <w:r>
        <w:t>от</w:t>
      </w:r>
      <w:r>
        <w:tab/>
      </w:r>
    </w:p>
    <w:p w:rsidR="000E32CB" w:rsidRPr="000E32CB" w:rsidRDefault="000E32CB" w:rsidP="000E32CB">
      <w:pPr>
        <w:pStyle w:val="40"/>
        <w:shd w:val="clear" w:color="auto" w:fill="auto"/>
        <w:tabs>
          <w:tab w:val="left" w:leader="dot" w:pos="9135"/>
        </w:tabs>
        <w:spacing w:before="0" w:after="108" w:line="240" w:lineRule="exact"/>
        <w:ind w:left="220"/>
        <w:jc w:val="center"/>
        <w:rPr>
          <w:vertAlign w:val="superscript"/>
        </w:rPr>
      </w:pPr>
      <w:r w:rsidRPr="000E32CB">
        <w:rPr>
          <w:vertAlign w:val="superscript"/>
        </w:rPr>
        <w:t>/</w:t>
      </w:r>
      <w:r>
        <w:rPr>
          <w:vertAlign w:val="superscript"/>
        </w:rPr>
        <w:t>име, презиме, фамилия</w:t>
      </w:r>
      <w:r w:rsidRPr="000E32CB">
        <w:rPr>
          <w:vertAlign w:val="superscript"/>
        </w:rPr>
        <w:t>/</w:t>
      </w:r>
    </w:p>
    <w:p w:rsidR="00906A03" w:rsidRDefault="00863C41">
      <w:pPr>
        <w:pStyle w:val="40"/>
        <w:shd w:val="clear" w:color="auto" w:fill="auto"/>
        <w:tabs>
          <w:tab w:val="left" w:leader="dot" w:pos="9135"/>
        </w:tabs>
        <w:spacing w:before="0" w:after="108" w:line="240" w:lineRule="exact"/>
        <w:ind w:left="220"/>
      </w:pPr>
      <w:r>
        <w:t>адрес:</w:t>
      </w:r>
      <w:r>
        <w:tab/>
      </w:r>
    </w:p>
    <w:p w:rsidR="000E32CB" w:rsidRDefault="000E32CB" w:rsidP="000E32CB">
      <w:pPr>
        <w:pStyle w:val="40"/>
        <w:shd w:val="clear" w:color="auto" w:fill="auto"/>
        <w:tabs>
          <w:tab w:val="left" w:leader="dot" w:pos="9135"/>
        </w:tabs>
        <w:spacing w:before="0" w:after="108" w:line="240" w:lineRule="exact"/>
        <w:ind w:left="220"/>
      </w:pPr>
      <w:r>
        <w:tab/>
      </w:r>
    </w:p>
    <w:p w:rsidR="000E32CB" w:rsidRPr="000E32CB" w:rsidRDefault="000E32CB" w:rsidP="000E32CB">
      <w:pPr>
        <w:pStyle w:val="40"/>
        <w:shd w:val="clear" w:color="auto" w:fill="auto"/>
        <w:tabs>
          <w:tab w:val="left" w:leader="dot" w:pos="9135"/>
        </w:tabs>
        <w:spacing w:before="0" w:after="108" w:line="240" w:lineRule="exact"/>
        <w:ind w:left="220"/>
        <w:jc w:val="center"/>
        <w:rPr>
          <w:vertAlign w:val="superscript"/>
        </w:rPr>
      </w:pPr>
      <w:r w:rsidRPr="000E32CB">
        <w:rPr>
          <w:vertAlign w:val="superscript"/>
        </w:rPr>
        <w:t>/</w:t>
      </w:r>
      <w:r>
        <w:rPr>
          <w:vertAlign w:val="superscript"/>
        </w:rPr>
        <w:t xml:space="preserve">посочва се </w:t>
      </w:r>
      <w:r w:rsidRPr="000E32CB">
        <w:rPr>
          <w:vertAlign w:val="superscript"/>
        </w:rPr>
        <w:t>постоянен адрес</w:t>
      </w:r>
      <w:r>
        <w:rPr>
          <w:vertAlign w:val="superscript"/>
        </w:rPr>
        <w:t>; в случай, че постоянен</w:t>
      </w:r>
      <w:r w:rsidRPr="000E32CB">
        <w:rPr>
          <w:vertAlign w:val="superscript"/>
        </w:rPr>
        <w:t xml:space="preserve"> и настоящ адрес</w:t>
      </w:r>
      <w:r>
        <w:rPr>
          <w:vertAlign w:val="superscript"/>
        </w:rPr>
        <w:t xml:space="preserve"> се различават, кандидатът посочва и настоящ адрес</w:t>
      </w:r>
      <w:r w:rsidRPr="000E32CB">
        <w:rPr>
          <w:vertAlign w:val="superscript"/>
        </w:rPr>
        <w:t>/</w:t>
      </w:r>
    </w:p>
    <w:p w:rsidR="00906A03" w:rsidRDefault="00863C41">
      <w:pPr>
        <w:pStyle w:val="40"/>
        <w:shd w:val="clear" w:color="auto" w:fill="auto"/>
        <w:tabs>
          <w:tab w:val="left" w:leader="dot" w:pos="9135"/>
        </w:tabs>
        <w:spacing w:before="0" w:after="583" w:line="240" w:lineRule="exact"/>
        <w:ind w:left="220"/>
      </w:pPr>
      <w:r>
        <w:t>телефон:</w:t>
      </w:r>
      <w:r w:rsidR="000E32CB">
        <w:t xml:space="preserve"> ……………………….., ел.поща: …………………………………………………..</w:t>
      </w:r>
    </w:p>
    <w:p w:rsidR="00906A03" w:rsidRPr="000E32CB" w:rsidRDefault="00863C41" w:rsidP="000E32CB">
      <w:pPr>
        <w:pStyle w:val="60"/>
        <w:shd w:val="clear" w:color="auto" w:fill="auto"/>
        <w:spacing w:before="0" w:after="0" w:line="312" w:lineRule="auto"/>
        <w:ind w:left="740"/>
      </w:pPr>
      <w:r w:rsidRPr="000E32CB">
        <w:t>УВАЖАЕМИ ГОСПОДИН ПРЕДСЕДАТЕЛ,</w:t>
      </w:r>
    </w:p>
    <w:p w:rsidR="00906A03" w:rsidRDefault="00863C41" w:rsidP="00F80FA1">
      <w:pPr>
        <w:pStyle w:val="20"/>
        <w:shd w:val="clear" w:color="auto" w:fill="auto"/>
        <w:spacing w:before="0" w:line="312" w:lineRule="auto"/>
        <w:ind w:firstLine="740"/>
        <w:jc w:val="both"/>
        <w:rPr>
          <w:sz w:val="24"/>
          <w:szCs w:val="24"/>
        </w:rPr>
      </w:pPr>
      <w:r w:rsidRPr="00DF2231">
        <w:rPr>
          <w:sz w:val="24"/>
          <w:szCs w:val="24"/>
        </w:rPr>
        <w:t>С настоящото заявление, изразявам желанието си да участвам в</w:t>
      </w:r>
      <w:r w:rsidR="000E32CB" w:rsidRPr="00DF2231">
        <w:rPr>
          <w:sz w:val="24"/>
          <w:szCs w:val="24"/>
        </w:rPr>
        <w:t xml:space="preserve"> </w:t>
      </w:r>
      <w:r w:rsidRPr="00DF2231">
        <w:rPr>
          <w:sz w:val="24"/>
          <w:szCs w:val="24"/>
        </w:rPr>
        <w:t>обявения с</w:t>
      </w:r>
      <w:r w:rsidR="00475DFE" w:rsidRPr="00DF2231">
        <w:rPr>
          <w:sz w:val="24"/>
          <w:szCs w:val="24"/>
        </w:rPr>
        <w:t>ъс</w:t>
      </w:r>
      <w:r w:rsidRPr="00DF2231">
        <w:rPr>
          <w:sz w:val="24"/>
          <w:szCs w:val="24"/>
        </w:rPr>
        <w:t xml:space="preserve"> </w:t>
      </w:r>
      <w:r w:rsidR="00475DFE" w:rsidRPr="00DF2231">
        <w:rPr>
          <w:sz w:val="24"/>
          <w:szCs w:val="24"/>
        </w:rPr>
        <w:t>З</w:t>
      </w:r>
      <w:r w:rsidRPr="00DF2231">
        <w:rPr>
          <w:sz w:val="24"/>
          <w:szCs w:val="24"/>
        </w:rPr>
        <w:t xml:space="preserve">аповед № </w:t>
      </w:r>
      <w:r w:rsidR="00DF2231" w:rsidRPr="00DF2231">
        <w:rPr>
          <w:sz w:val="24"/>
          <w:szCs w:val="24"/>
        </w:rPr>
        <w:t>РД-16-</w:t>
      </w:r>
      <w:r w:rsidR="00934540">
        <w:rPr>
          <w:sz w:val="24"/>
          <w:szCs w:val="24"/>
        </w:rPr>
        <w:t xml:space="preserve">12/10.09.2026 </w:t>
      </w:r>
      <w:bookmarkStart w:id="0" w:name="_GoBack"/>
      <w:bookmarkEnd w:id="0"/>
      <w:r w:rsidRPr="00DF2231">
        <w:rPr>
          <w:sz w:val="24"/>
          <w:szCs w:val="24"/>
        </w:rPr>
        <w:t>г. конкурс за заемане на</w:t>
      </w:r>
      <w:r w:rsidR="000E32CB" w:rsidRPr="00DF2231">
        <w:rPr>
          <w:sz w:val="24"/>
          <w:szCs w:val="24"/>
        </w:rPr>
        <w:t xml:space="preserve"> </w:t>
      </w:r>
      <w:r w:rsidRPr="00DF2231">
        <w:rPr>
          <w:sz w:val="24"/>
          <w:szCs w:val="24"/>
        </w:rPr>
        <w:t>длъжността</w:t>
      </w:r>
      <w:r w:rsidR="000E32CB" w:rsidRPr="00DF2231">
        <w:rPr>
          <w:sz w:val="24"/>
          <w:szCs w:val="24"/>
        </w:rPr>
        <w:t xml:space="preserve"> </w:t>
      </w:r>
      <w:r w:rsidR="00F80FA1" w:rsidRPr="00DF2231">
        <w:rPr>
          <w:sz w:val="24"/>
          <w:szCs w:val="24"/>
        </w:rPr>
        <w:t>„</w:t>
      </w:r>
      <w:r w:rsidR="00AD19F6" w:rsidRPr="00DF2231">
        <w:rPr>
          <w:b/>
          <w:sz w:val="24"/>
          <w:szCs w:val="24"/>
        </w:rPr>
        <w:t>Счетоводител</w:t>
      </w:r>
      <w:r w:rsidRPr="00DF2231">
        <w:rPr>
          <w:sz w:val="24"/>
          <w:szCs w:val="24"/>
        </w:rPr>
        <w:t>“</w:t>
      </w:r>
      <w:r w:rsidR="00F11337" w:rsidRPr="00DF2231">
        <w:rPr>
          <w:sz w:val="24"/>
          <w:szCs w:val="24"/>
        </w:rPr>
        <w:t xml:space="preserve"> </w:t>
      </w:r>
      <w:r w:rsidRPr="00DF2231">
        <w:rPr>
          <w:sz w:val="24"/>
          <w:szCs w:val="24"/>
        </w:rPr>
        <w:t xml:space="preserve">в </w:t>
      </w:r>
      <w:r w:rsidR="000E32CB" w:rsidRPr="00DF2231">
        <w:rPr>
          <w:sz w:val="24"/>
          <w:szCs w:val="24"/>
        </w:rPr>
        <w:t>Софийски районен съд.</w:t>
      </w:r>
    </w:p>
    <w:p w:rsidR="00906A03" w:rsidRPr="000E32CB" w:rsidRDefault="000E32CB" w:rsidP="000E32CB">
      <w:pPr>
        <w:pStyle w:val="20"/>
        <w:shd w:val="clear" w:color="auto" w:fill="auto"/>
        <w:spacing w:before="0" w:line="312" w:lineRule="auto"/>
        <w:ind w:left="740"/>
        <w:rPr>
          <w:sz w:val="24"/>
          <w:szCs w:val="24"/>
        </w:rPr>
      </w:pPr>
      <w:r>
        <w:rPr>
          <w:rStyle w:val="21"/>
          <w:sz w:val="24"/>
          <w:szCs w:val="24"/>
        </w:rPr>
        <w:t>П</w:t>
      </w:r>
      <w:r w:rsidR="00863C41" w:rsidRPr="000E32CB">
        <w:rPr>
          <w:rStyle w:val="21"/>
          <w:sz w:val="24"/>
          <w:szCs w:val="24"/>
        </w:rPr>
        <w:t>рилагам следните документи:</w:t>
      </w:r>
    </w:p>
    <w:p w:rsidR="00475DFE" w:rsidRDefault="00475DFE" w:rsidP="000E32CB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Подробна автобиография – европейски формат;</w:t>
      </w:r>
    </w:p>
    <w:p w:rsidR="00475DFE" w:rsidRDefault="00475DFE" w:rsidP="000E32CB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Мотивационно писмо;</w:t>
      </w:r>
    </w:p>
    <w:p w:rsidR="00475DFE" w:rsidRPr="000E32CB" w:rsidRDefault="00475DFE" w:rsidP="00475DFE">
      <w:pPr>
        <w:pStyle w:val="20"/>
        <w:numPr>
          <w:ilvl w:val="0"/>
          <w:numId w:val="1"/>
        </w:numPr>
        <w:shd w:val="clear" w:color="auto" w:fill="auto"/>
        <w:tabs>
          <w:tab w:val="left" w:pos="782"/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0E32CB">
        <w:rPr>
          <w:sz w:val="24"/>
          <w:szCs w:val="24"/>
        </w:rPr>
        <w:t>Медицинско свидетелство - оригинал;</w:t>
      </w:r>
    </w:p>
    <w:p w:rsidR="00475DFE" w:rsidRPr="00C46005" w:rsidRDefault="00475DFE" w:rsidP="00475DFE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0E32CB">
        <w:rPr>
          <w:sz w:val="24"/>
          <w:szCs w:val="24"/>
        </w:rPr>
        <w:t xml:space="preserve">Документ, че не страдам от психически заболявания, удостоверено по съответния ред </w:t>
      </w:r>
      <w:r w:rsidR="006F11D4">
        <w:rPr>
          <w:sz w:val="24"/>
          <w:szCs w:val="24"/>
        </w:rPr>
        <w:t>–</w:t>
      </w:r>
      <w:r w:rsidRPr="000E32CB">
        <w:rPr>
          <w:sz w:val="24"/>
          <w:szCs w:val="24"/>
        </w:rPr>
        <w:t xml:space="preserve"> оригинал</w:t>
      </w:r>
      <w:r w:rsidR="004116D1">
        <w:rPr>
          <w:sz w:val="24"/>
          <w:szCs w:val="24"/>
        </w:rPr>
        <w:t xml:space="preserve"> </w:t>
      </w:r>
      <w:r w:rsidR="006F52A8">
        <w:rPr>
          <w:sz w:val="24"/>
          <w:szCs w:val="24"/>
        </w:rPr>
        <w:t>/</w:t>
      </w:r>
      <w:r w:rsidR="004116D1" w:rsidRPr="0021114A">
        <w:rPr>
          <w:sz w:val="24"/>
          <w:szCs w:val="24"/>
          <w:shd w:val="clear" w:color="auto" w:fill="FFFFFF"/>
        </w:rPr>
        <w:t xml:space="preserve">документът може да бъде представен в срок до назначаване на спечелилия конкурса </w:t>
      </w:r>
      <w:r w:rsidR="004116D1" w:rsidRPr="00C46005">
        <w:rPr>
          <w:sz w:val="24"/>
          <w:szCs w:val="24"/>
          <w:shd w:val="clear" w:color="auto" w:fill="FFFFFF"/>
        </w:rPr>
        <w:t>кандидат</w:t>
      </w:r>
      <w:r w:rsidR="006F52A8">
        <w:rPr>
          <w:sz w:val="24"/>
          <w:szCs w:val="24"/>
          <w:shd w:val="clear" w:color="auto" w:fill="FFFFFF"/>
        </w:rPr>
        <w:t>/</w:t>
      </w:r>
      <w:r w:rsidRPr="00C46005">
        <w:rPr>
          <w:sz w:val="24"/>
          <w:szCs w:val="24"/>
        </w:rPr>
        <w:t>;</w:t>
      </w:r>
    </w:p>
    <w:p w:rsidR="00475DFE" w:rsidRPr="00C46005" w:rsidRDefault="00DB0134" w:rsidP="00DB0134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DB0134">
        <w:rPr>
          <w:sz w:val="24"/>
          <w:szCs w:val="24"/>
        </w:rPr>
        <w:t xml:space="preserve">Копие от документите за придобита образователно-квалификационна степен, допълнителна квалификация и правоспособност, които се изискват за длъжността </w:t>
      </w:r>
      <w:r w:rsidR="006F52A8">
        <w:rPr>
          <w:sz w:val="24"/>
          <w:szCs w:val="24"/>
        </w:rPr>
        <w:t>/</w:t>
      </w:r>
      <w:r w:rsidR="00C46005" w:rsidRPr="00C46005">
        <w:rPr>
          <w:sz w:val="24"/>
          <w:szCs w:val="24"/>
        </w:rPr>
        <w:t>със заверка от кандидата</w:t>
      </w:r>
      <w:r w:rsidR="006F52A8">
        <w:rPr>
          <w:sz w:val="24"/>
          <w:szCs w:val="24"/>
        </w:rPr>
        <w:t>/</w:t>
      </w:r>
      <w:r w:rsidR="00475DFE" w:rsidRPr="00C46005">
        <w:rPr>
          <w:sz w:val="24"/>
          <w:szCs w:val="24"/>
        </w:rPr>
        <w:t>;</w:t>
      </w:r>
    </w:p>
    <w:p w:rsidR="006F52A8" w:rsidRDefault="006F52A8" w:rsidP="000E32CB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Документ за компютърна грамотност /удостоверение, диплома, референция и др. – </w:t>
      </w:r>
      <w:r w:rsidR="001D6D79">
        <w:rPr>
          <w:sz w:val="24"/>
          <w:szCs w:val="24"/>
        </w:rPr>
        <w:t xml:space="preserve">копие </w:t>
      </w:r>
      <w:r>
        <w:rPr>
          <w:sz w:val="24"/>
          <w:szCs w:val="24"/>
        </w:rPr>
        <w:t>със заверка от кандидата/;</w:t>
      </w:r>
    </w:p>
    <w:p w:rsidR="00804AEF" w:rsidRDefault="00804AEF" w:rsidP="00804AEF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804AEF">
        <w:rPr>
          <w:sz w:val="24"/>
          <w:szCs w:val="24"/>
        </w:rPr>
        <w:t>Декларация по чл.340а, ал.1 ЗСВ и по чл. 107а, ал. 1 КТ /по образец/;</w:t>
      </w:r>
    </w:p>
    <w:p w:rsidR="00AD19F6" w:rsidRDefault="00AD19F6" w:rsidP="00804AEF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3D5204">
        <w:rPr>
          <w:sz w:val="24"/>
          <w:szCs w:val="24"/>
        </w:rPr>
        <w:t>Копия от документи, удостоверяващи продължителността на трудовия стаж и професионалния опит, препоръки от работодатели или организации по повод дейността на кандидата и други документи, свързани с изискванията за заемане на длъжността, които кандидатът притежава. длъжността (със заверка от кандидата).</w:t>
      </w:r>
    </w:p>
    <w:p w:rsidR="00000482" w:rsidRPr="00804AEF" w:rsidRDefault="00000482" w:rsidP="00804AEF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804AEF">
        <w:rPr>
          <w:sz w:val="24"/>
          <w:szCs w:val="24"/>
        </w:rPr>
        <w:t>Други документи: ……………………………………………………………………</w:t>
      </w:r>
      <w:r w:rsidR="00804AEF">
        <w:rPr>
          <w:sz w:val="24"/>
          <w:szCs w:val="24"/>
        </w:rPr>
        <w:t>….</w:t>
      </w:r>
    </w:p>
    <w:p w:rsidR="00906A03" w:rsidRDefault="00000482" w:rsidP="000E32CB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………………………………………………………………………………………………...</w:t>
      </w:r>
    </w:p>
    <w:p w:rsidR="00C46005" w:rsidRDefault="00C46005" w:rsidP="00C46005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………………………………………………………………………………………………...</w:t>
      </w:r>
    </w:p>
    <w:p w:rsidR="00C46005" w:rsidRDefault="00C46005" w:rsidP="00C46005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………………………………………………………………………………………………...</w:t>
      </w:r>
    </w:p>
    <w:p w:rsidR="000E32CB" w:rsidRDefault="000E32CB" w:rsidP="000E32CB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jc w:val="both"/>
        <w:rPr>
          <w:sz w:val="24"/>
          <w:szCs w:val="24"/>
        </w:rPr>
      </w:pPr>
    </w:p>
    <w:p w:rsidR="000E32CB" w:rsidRDefault="000E32CB" w:rsidP="000E32CB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Дата: ……………. г.                </w:t>
      </w:r>
      <w:r w:rsidR="00475DFE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  </w:t>
      </w:r>
      <w:r w:rsidR="00475DFE">
        <w:rPr>
          <w:sz w:val="24"/>
          <w:szCs w:val="24"/>
        </w:rPr>
        <w:t>С уважение</w:t>
      </w:r>
      <w:r>
        <w:rPr>
          <w:sz w:val="24"/>
          <w:szCs w:val="24"/>
        </w:rPr>
        <w:t>:</w:t>
      </w:r>
      <w:r w:rsidR="00475DFE">
        <w:rPr>
          <w:sz w:val="24"/>
          <w:szCs w:val="24"/>
        </w:rPr>
        <w:t xml:space="preserve"> …………………………………</w:t>
      </w:r>
    </w:p>
    <w:p w:rsidR="00475DFE" w:rsidRPr="00475DFE" w:rsidRDefault="00475DFE" w:rsidP="00475DFE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6663"/>
        <w:rPr>
          <w:sz w:val="24"/>
          <w:szCs w:val="24"/>
          <w:vertAlign w:val="superscript"/>
        </w:rPr>
      </w:pPr>
      <w:r w:rsidRPr="00475DFE">
        <w:rPr>
          <w:sz w:val="24"/>
          <w:szCs w:val="24"/>
          <w:vertAlign w:val="superscript"/>
        </w:rPr>
        <w:t>/име, фамилия, подпис/</w:t>
      </w:r>
    </w:p>
    <w:sectPr w:rsidR="00475DFE" w:rsidRPr="00475DFE" w:rsidSect="000E32CB">
      <w:pgSz w:w="11900" w:h="16840"/>
      <w:pgMar w:top="1276" w:right="1239" w:bottom="596" w:left="110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B9F" w:rsidRDefault="005A1B9F">
      <w:r>
        <w:separator/>
      </w:r>
    </w:p>
  </w:endnote>
  <w:endnote w:type="continuationSeparator" w:id="0">
    <w:p w:rsidR="005A1B9F" w:rsidRDefault="005A1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B9F" w:rsidRDefault="005A1B9F"/>
  </w:footnote>
  <w:footnote w:type="continuationSeparator" w:id="0">
    <w:p w:rsidR="005A1B9F" w:rsidRDefault="005A1B9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A66BE"/>
    <w:multiLevelType w:val="multilevel"/>
    <w:tmpl w:val="BD642A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A03"/>
    <w:rsid w:val="00000482"/>
    <w:rsid w:val="00081B3E"/>
    <w:rsid w:val="000E32CB"/>
    <w:rsid w:val="000E48C8"/>
    <w:rsid w:val="001D6D79"/>
    <w:rsid w:val="00275093"/>
    <w:rsid w:val="003501A3"/>
    <w:rsid w:val="0035484C"/>
    <w:rsid w:val="003D6F42"/>
    <w:rsid w:val="003E0173"/>
    <w:rsid w:val="004116D1"/>
    <w:rsid w:val="00475DFE"/>
    <w:rsid w:val="00543207"/>
    <w:rsid w:val="005A1B9F"/>
    <w:rsid w:val="006F11D4"/>
    <w:rsid w:val="006F52A8"/>
    <w:rsid w:val="0071519C"/>
    <w:rsid w:val="00796FFC"/>
    <w:rsid w:val="007B0E79"/>
    <w:rsid w:val="00804AEF"/>
    <w:rsid w:val="00863C41"/>
    <w:rsid w:val="0086425B"/>
    <w:rsid w:val="00906A03"/>
    <w:rsid w:val="00934540"/>
    <w:rsid w:val="009C3559"/>
    <w:rsid w:val="00A31F7E"/>
    <w:rsid w:val="00A44C28"/>
    <w:rsid w:val="00AD19F6"/>
    <w:rsid w:val="00C46005"/>
    <w:rsid w:val="00DB0134"/>
    <w:rsid w:val="00DB0CCD"/>
    <w:rsid w:val="00DF2231"/>
    <w:rsid w:val="00F11337"/>
    <w:rsid w:val="00F8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2Exact">
    <w:name w:val="Основен текст (2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ен текст (3)_"/>
    <w:basedOn w:val="DefaultParagraphFont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ен текст (4)_"/>
    <w:basedOn w:val="DefaultParagraphFont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ен текст (5)_"/>
    <w:basedOn w:val="DefaultParagraphFont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3"/>
      <w:szCs w:val="13"/>
      <w:u w:val="none"/>
    </w:rPr>
  </w:style>
  <w:style w:type="character" w:customStyle="1" w:styleId="6">
    <w:name w:val="Основен текст (6)_"/>
    <w:basedOn w:val="DefaultParagraphFont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ен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600" w:line="48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37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60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ен текст (5)"/>
    <w:basedOn w:val="Normal"/>
    <w:link w:val="5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i/>
      <w:iCs/>
      <w:sz w:val="13"/>
      <w:szCs w:val="13"/>
    </w:rPr>
  </w:style>
  <w:style w:type="paragraph" w:customStyle="1" w:styleId="60">
    <w:name w:val="Основен текст (6)"/>
    <w:basedOn w:val="Normal"/>
    <w:link w:val="6"/>
    <w:pPr>
      <w:shd w:val="clear" w:color="auto" w:fill="FFFFFF"/>
      <w:spacing w:before="660" w:after="600" w:line="0" w:lineRule="atLeast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2Exact">
    <w:name w:val="Основен текст (2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ен текст (3)_"/>
    <w:basedOn w:val="DefaultParagraphFont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ен текст (4)_"/>
    <w:basedOn w:val="DefaultParagraphFont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ен текст (5)_"/>
    <w:basedOn w:val="DefaultParagraphFont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3"/>
      <w:szCs w:val="13"/>
      <w:u w:val="none"/>
    </w:rPr>
  </w:style>
  <w:style w:type="character" w:customStyle="1" w:styleId="6">
    <w:name w:val="Основен текст (6)_"/>
    <w:basedOn w:val="DefaultParagraphFont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ен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600" w:line="48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37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60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ен текст (5)"/>
    <w:basedOn w:val="Normal"/>
    <w:link w:val="5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i/>
      <w:iCs/>
      <w:sz w:val="13"/>
      <w:szCs w:val="13"/>
    </w:rPr>
  </w:style>
  <w:style w:type="paragraph" w:customStyle="1" w:styleId="60">
    <w:name w:val="Основен текст (6)"/>
    <w:basedOn w:val="Normal"/>
    <w:link w:val="6"/>
    <w:pPr>
      <w:shd w:val="clear" w:color="auto" w:fill="FFFFFF"/>
      <w:spacing w:before="660" w:after="600" w:line="0" w:lineRule="atLeas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2F3E441B.dotm</Template>
  <TotalTime>7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Теменужка Иванова Джурина</dc:creator>
  <cp:lastModifiedBy>Елена Димитрова Николова</cp:lastModifiedBy>
  <cp:revision>6</cp:revision>
  <cp:lastPrinted>2026-09-09T08:06:00Z</cp:lastPrinted>
  <dcterms:created xsi:type="dcterms:W3CDTF">2024-08-29T05:53:00Z</dcterms:created>
  <dcterms:modified xsi:type="dcterms:W3CDTF">2026-09-10T10:07:00Z</dcterms:modified>
</cp:coreProperties>
</file>